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ADE" w:rsidRPr="00EE4BDB" w:rsidRDefault="005B02D6" w:rsidP="00117E6A">
      <w:pPr>
        <w:spacing w:after="113" w:line="240" w:lineRule="auto"/>
        <w:rPr>
          <w:b/>
          <w:sz w:val="32"/>
          <w:szCs w:val="32"/>
          <w:lang w:val="fr-FR"/>
        </w:rPr>
      </w:pPr>
      <w:r w:rsidRPr="00DA0818">
        <w:rPr>
          <w:noProof/>
          <w:u w:val="single"/>
          <w:lang w:val="fr-FR" w:eastAsia="fr-F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3ADE9C2" wp14:editId="61ED6BED">
                <wp:simplePos x="0" y="0"/>
                <wp:positionH relativeFrom="column">
                  <wp:posOffset>4662170</wp:posOffset>
                </wp:positionH>
                <wp:positionV relativeFrom="paragraph">
                  <wp:posOffset>-40005</wp:posOffset>
                </wp:positionV>
                <wp:extent cx="2000250" cy="694118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6941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0DAE" w:rsidRPr="00480ADE" w:rsidRDefault="00BB6616" w:rsidP="005D67AD">
                            <w:pPr>
                              <w:spacing w:after="20"/>
                              <w:rPr>
                                <w:rFonts w:ascii="Smart Courier EUR Bold Cond" w:hAnsi="Smart Courier EUR Bold Cond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="Smart Courier EUR Bold Cond" w:hAnsi="Smart Courier EUR Bold Cond"/>
                                <w:sz w:val="22"/>
                                <w:szCs w:val="22"/>
                                <w:lang w:val="fr-FR"/>
                              </w:rPr>
                              <w:t>Information de presse</w:t>
                            </w:r>
                          </w:p>
                          <w:p w:rsidR="005D67AD" w:rsidRPr="00480ADE" w:rsidRDefault="005D67AD" w:rsidP="006A40F2">
                            <w:pPr>
                              <w:spacing w:after="113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BB6616" w:rsidRDefault="00BB6616" w:rsidP="006A40F2">
                            <w:pPr>
                              <w:spacing w:after="113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fr-FR"/>
                              </w:rPr>
                              <w:t>Date :</w:t>
                            </w:r>
                          </w:p>
                          <w:p w:rsidR="006A40F2" w:rsidRPr="00480ADE" w:rsidRDefault="007E6FB8" w:rsidP="006A40F2">
                            <w:pPr>
                              <w:spacing w:after="113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fr-FR"/>
                              </w:rPr>
                              <w:t>8 avril 2014</w:t>
                            </w:r>
                          </w:p>
                          <w:p w:rsidR="006A40F2" w:rsidRPr="00480ADE" w:rsidRDefault="006A40F2" w:rsidP="006A40F2">
                            <w:pPr>
                              <w:spacing w:after="113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insideV w:val="single" w:sz="4" w:space="0" w:color="auto"/>
                              </w:tblBorders>
                              <w:tblCellMar>
                                <w:top w:w="128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621"/>
                            </w:tblGrid>
                            <w:tr w:rsidR="00480ADE" w:rsidRPr="007E6FB8" w:rsidTr="008251C3">
                              <w:trPr>
                                <w:trHeight w:val="688"/>
                              </w:trPr>
                              <w:tc>
                                <w:tcPr>
                                  <w:tcW w:w="2621" w:type="dxa"/>
                                  <w:shd w:val="clear" w:color="auto" w:fill="auto"/>
                                </w:tcPr>
                                <w:p w:rsidR="00BB6616" w:rsidRDefault="007E6FB8" w:rsidP="00BB6616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bookmarkStart w:id="0" w:name="Author"/>
                                  <w:r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  <w:lang w:val="fr-FR"/>
                                    </w:rPr>
                                    <w:t>CONTACTS :</w:t>
                                  </w:r>
                                </w:p>
                                <w:p w:rsidR="00BB6616" w:rsidRDefault="00BB6616" w:rsidP="00BB6616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480ADE" w:rsidRPr="00AC6F72" w:rsidRDefault="007E6FB8" w:rsidP="007E6FB8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7E6FB8">
                                    <w:rPr>
                                      <w:rFonts w:ascii="Smart Courier Condensed" w:hAnsi="Smart Courier Condensed"/>
                                      <w:b/>
                                      <w:noProof/>
                                      <w:sz w:val="18"/>
                                      <w:szCs w:val="18"/>
                                      <w:lang w:val="fr-FR"/>
                                    </w:rPr>
                                    <w:t>Mercedes-Benz France</w:t>
                                  </w:r>
                                  <w:r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Séverine Bertou</w:t>
                                  </w:r>
                                  <w:bookmarkEnd w:id="0"/>
                                  <w:r w:rsidR="008251C3"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  <w:lang w:val="fr-FR"/>
                                    </w:rPr>
                                    <w:t>x</w:t>
                                  </w:r>
                                </w:p>
                              </w:tc>
                            </w:tr>
                            <w:tr w:rsidR="00480ADE" w:rsidRPr="0020070A" w:rsidTr="007268D5">
                              <w:tc>
                                <w:tcPr>
                                  <w:tcW w:w="2621" w:type="dxa"/>
                                  <w:shd w:val="clear" w:color="auto" w:fill="auto"/>
                                </w:tcPr>
                                <w:p w:rsidR="00480ADE" w:rsidRPr="0020070A" w:rsidRDefault="008251C3" w:rsidP="0020070A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  <w:lang w:val="fr-FR"/>
                                    </w:rPr>
                                    <w:t>06 66 44 19 59</w:t>
                                  </w:r>
                                </w:p>
                              </w:tc>
                            </w:tr>
                          </w:tbl>
                          <w:p w:rsidR="007E6FB8" w:rsidRDefault="00EB4A5E" w:rsidP="007E6FB8">
                            <w:pPr>
                              <w:spacing w:after="0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hyperlink r:id="rId8" w:history="1">
                              <w:r w:rsidR="007E6FB8" w:rsidRPr="00364CA8">
                                <w:rPr>
                                  <w:rStyle w:val="Lienhypertexte"/>
                                  <w:sz w:val="18"/>
                                  <w:szCs w:val="18"/>
                                  <w:lang w:val="fr-FR"/>
                                </w:rPr>
                                <w:t>severine.bertoux@daimler.com</w:t>
                              </w:r>
                            </w:hyperlink>
                          </w:p>
                          <w:tbl>
                            <w:tblPr>
                              <w:tblW w:w="0" w:type="auto"/>
                              <w:tblBorders>
                                <w:insideV w:val="single" w:sz="4" w:space="0" w:color="auto"/>
                              </w:tblBorders>
                              <w:tblCellMar>
                                <w:top w:w="128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621"/>
                            </w:tblGrid>
                            <w:tr w:rsidR="001E778A" w:rsidRPr="008251C3" w:rsidTr="007E6FB8">
                              <w:trPr>
                                <w:trHeight w:val="728"/>
                              </w:trPr>
                              <w:tc>
                                <w:tcPr>
                                  <w:tcW w:w="2621" w:type="dxa"/>
                                  <w:shd w:val="clear" w:color="auto" w:fill="auto"/>
                                </w:tcPr>
                                <w:p w:rsidR="001E778A" w:rsidRPr="008251C3" w:rsidRDefault="001E778A" w:rsidP="000F0C4F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</w:p>
                                <w:p w:rsidR="001E778A" w:rsidRDefault="007E6FB8" w:rsidP="008251C3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8251C3">
                                    <w:rPr>
                                      <w:rFonts w:ascii="Smart Courier Condensed" w:hAnsi="Smart Courier Condensed"/>
                                      <w:b/>
                                      <w:noProof/>
                                      <w:sz w:val="18"/>
                                      <w:szCs w:val="18"/>
                                      <w:lang w:val="en-US"/>
                                    </w:rPr>
                                    <w:t>BBDO</w:t>
                                  </w:r>
                                  <w:r w:rsidRPr="008251C3"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</w:t>
                                  </w:r>
                                  <w:r w:rsidR="001E778A" w:rsidRPr="008251C3"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</w:t>
                                  </w:r>
                                  <w:r w:rsidR="008251C3" w:rsidRPr="008251C3">
                                    <w:rPr>
                                      <w:rFonts w:ascii="Smart Courier Condensed" w:hAnsi="Smart Courier Condensed"/>
                                      <w:b/>
                                      <w:noProof/>
                                      <w:sz w:val="18"/>
                                      <w:szCs w:val="18"/>
                                      <w:lang w:val="en-US"/>
                                    </w:rPr>
                                    <w:t>Paris</w:t>
                                  </w:r>
                                  <w:r w:rsidR="001E778A" w:rsidRPr="008251C3"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  <w:lang w:val="en-US"/>
                                    </w:rPr>
                                    <w:br/>
                                  </w:r>
                                  <w:r w:rsidR="008251C3"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  <w:lang w:val="en-US"/>
                                    </w:rPr>
                                    <w:t>Lauren Weber</w:t>
                                  </w:r>
                                </w:p>
                                <w:p w:rsidR="008251C3" w:rsidRDefault="008251C3" w:rsidP="008251C3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  <w:lang w:val="en-US"/>
                                    </w:rPr>
                                    <w:t>06 71 61 07 43</w:t>
                                  </w:r>
                                </w:p>
                                <w:p w:rsidR="008251C3" w:rsidRDefault="00EB4A5E" w:rsidP="008251C3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hyperlink r:id="rId9" w:history="1">
                                    <w:r w:rsidR="008251C3" w:rsidRPr="003F753C">
                                      <w:rPr>
                                        <w:rStyle w:val="Lienhypertexte"/>
                                        <w:rFonts w:ascii="Smart Courier Condensed" w:hAnsi="Smart Courier Condensed"/>
                                        <w:noProof/>
                                        <w:sz w:val="18"/>
                                        <w:szCs w:val="18"/>
                                        <w:lang w:val="en-US"/>
                                      </w:rPr>
                                      <w:t>weberl@clm.bbdo.fr</w:t>
                                    </w:r>
                                  </w:hyperlink>
                                </w:p>
                                <w:p w:rsidR="008251C3" w:rsidRPr="008251C3" w:rsidRDefault="008251C3" w:rsidP="008251C3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A40F2" w:rsidRPr="0046298D" w:rsidRDefault="006A40F2" w:rsidP="005B02D6">
                            <w:pPr>
                              <w:spacing w:after="0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6A40F2" w:rsidRPr="0046298D" w:rsidRDefault="006A40F2" w:rsidP="006A40F2">
                            <w:pPr>
                              <w:spacing w:after="0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6A40F2" w:rsidRPr="0046298D" w:rsidRDefault="003C2B1C" w:rsidP="006B31C8">
                            <w:pPr>
                              <w:spacing w:after="0"/>
                              <w:rPr>
                                <w:rFonts w:ascii="Smart Courier EUR Bold Cond" w:hAnsi="Smart Courier EUR Bold Cond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46298D">
                              <w:rPr>
                                <w:sz w:val="18"/>
                                <w:szCs w:val="18"/>
                                <w:lang w:val="fr-FR"/>
                              </w:rPr>
                              <w:br/>
                            </w:r>
                          </w:p>
                          <w:p w:rsidR="006A40F2" w:rsidRPr="0046298D" w:rsidRDefault="006A40F2" w:rsidP="00D00DAE">
                            <w:pPr>
                              <w:spacing w:after="113"/>
                              <w:rPr>
                                <w:rFonts w:ascii="Smart Courier EUR Bold Cond" w:hAnsi="Smart Courier EUR Bold Cond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  <w:p w:rsidR="00D00DAE" w:rsidRPr="0046298D" w:rsidRDefault="00D00DAE">
                            <w:pPr>
                              <w:rPr>
                                <w:rFonts w:ascii="Smart Courier EUR Bold Cond" w:hAnsi="Smart Courier EUR Bold Cond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67.1pt;margin-top:-3.15pt;width:157.5pt;height:546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" stroked="f">
                <v:textbox>
                  <w:txbxContent>
                    <w:p w:rsidR="00D00DAE" w:rsidRPr="00480ADE" w:rsidRDefault="00BB6616" w:rsidP="005D67AD">
                      <w:pPr>
                        <w:spacing w:after="20"/>
                        <w:rPr>
                          <w:rFonts w:ascii="Smart Courier EUR Bold Cond" w:hAnsi="Smart Courier EUR Bold Cond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="Smart Courier EUR Bold Cond" w:hAnsi="Smart Courier EUR Bold Cond"/>
                          <w:sz w:val="22"/>
                          <w:szCs w:val="22"/>
                          <w:lang w:val="fr-FR"/>
                        </w:rPr>
                        <w:t>Information de presse</w:t>
                      </w:r>
                    </w:p>
                    <w:p w:rsidR="005D67AD" w:rsidRPr="00480ADE" w:rsidRDefault="005D67AD" w:rsidP="006A40F2">
                      <w:pPr>
                        <w:spacing w:after="113"/>
                        <w:rPr>
                          <w:sz w:val="18"/>
                          <w:szCs w:val="18"/>
                          <w:lang w:val="fr-FR"/>
                        </w:rPr>
                      </w:pPr>
                    </w:p>
                    <w:p w:rsidR="00BB6616" w:rsidRDefault="00BB6616" w:rsidP="006A40F2">
                      <w:pPr>
                        <w:spacing w:after="113"/>
                        <w:rPr>
                          <w:sz w:val="18"/>
                          <w:szCs w:val="18"/>
                          <w:lang w:val="fr-FR"/>
                        </w:rPr>
                      </w:pPr>
                      <w:r>
                        <w:rPr>
                          <w:sz w:val="18"/>
                          <w:szCs w:val="18"/>
                          <w:lang w:val="fr-FR"/>
                        </w:rPr>
                        <w:t>Date :</w:t>
                      </w:r>
                    </w:p>
                    <w:p w:rsidR="006A40F2" w:rsidRPr="00480ADE" w:rsidRDefault="007E6FB8" w:rsidP="006A40F2">
                      <w:pPr>
                        <w:spacing w:after="113"/>
                        <w:rPr>
                          <w:sz w:val="18"/>
                          <w:szCs w:val="18"/>
                          <w:lang w:val="fr-FR"/>
                        </w:rPr>
                      </w:pPr>
                      <w:r>
                        <w:rPr>
                          <w:sz w:val="18"/>
                          <w:szCs w:val="18"/>
                          <w:lang w:val="fr-FR"/>
                        </w:rPr>
                        <w:t>8 avril 2014</w:t>
                      </w:r>
                    </w:p>
                    <w:p w:rsidR="006A40F2" w:rsidRPr="00480ADE" w:rsidRDefault="006A40F2" w:rsidP="006A40F2">
                      <w:pPr>
                        <w:spacing w:after="113"/>
                        <w:rPr>
                          <w:sz w:val="18"/>
                          <w:szCs w:val="18"/>
                          <w:lang w:val="fr-FR"/>
                        </w:rPr>
                      </w:pPr>
                    </w:p>
                    <w:tbl>
                      <w:tblPr>
                        <w:tblW w:w="0" w:type="auto"/>
                        <w:tblBorders>
                          <w:insideV w:val="single" w:sz="4" w:space="0" w:color="auto"/>
                        </w:tblBorders>
                        <w:tblCellMar>
                          <w:top w:w="128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621"/>
                      </w:tblGrid>
                      <w:tr w:rsidR="00480ADE" w:rsidRPr="007E6FB8" w:rsidTr="008251C3">
                        <w:trPr>
                          <w:trHeight w:val="688"/>
                        </w:trPr>
                        <w:tc>
                          <w:tcPr>
                            <w:tcW w:w="2621" w:type="dxa"/>
                            <w:shd w:val="clear" w:color="auto" w:fill="auto"/>
                          </w:tcPr>
                          <w:p w:rsidR="00BB6616" w:rsidRDefault="007E6FB8" w:rsidP="00BB6616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Smart Courier Condensed" w:hAnsi="Smart Courier Condensed"/>
                                <w:noProof/>
                                <w:sz w:val="18"/>
                                <w:szCs w:val="18"/>
                                <w:lang w:val="fr-FR"/>
                              </w:rPr>
                            </w:pPr>
                            <w:bookmarkStart w:id="1" w:name="Author"/>
                            <w:r>
                              <w:rPr>
                                <w:rFonts w:ascii="Smart Courier Condensed" w:hAnsi="Smart Courier Condensed"/>
                                <w:noProof/>
                                <w:sz w:val="18"/>
                                <w:szCs w:val="18"/>
                                <w:lang w:val="fr-FR"/>
                              </w:rPr>
                              <w:t>CONTACTS :</w:t>
                            </w:r>
                          </w:p>
                          <w:p w:rsidR="00BB6616" w:rsidRDefault="00BB6616" w:rsidP="00BB6616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Smart Courier Condensed" w:hAnsi="Smart Courier Condensed"/>
                                <w:noProof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480ADE" w:rsidRPr="00AC6F72" w:rsidRDefault="007E6FB8" w:rsidP="007E6FB8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Smart Courier Condensed" w:hAnsi="Smart Courier Condensed"/>
                                <w:noProof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7E6FB8">
                              <w:rPr>
                                <w:rFonts w:ascii="Smart Courier Condensed" w:hAnsi="Smart Courier Condensed"/>
                                <w:b/>
                                <w:noProof/>
                                <w:sz w:val="18"/>
                                <w:szCs w:val="18"/>
                                <w:lang w:val="fr-FR"/>
                              </w:rPr>
                              <w:t>Mercedes-Benz France</w:t>
                            </w:r>
                            <w:r>
                              <w:rPr>
                                <w:rFonts w:ascii="Smart Courier Condensed" w:hAnsi="Smart Courier Condensed"/>
                                <w:noProof/>
                                <w:sz w:val="18"/>
                                <w:szCs w:val="18"/>
                                <w:lang w:val="fr-FR"/>
                              </w:rPr>
                              <w:t xml:space="preserve"> Séverine Bertou</w:t>
                            </w:r>
                            <w:bookmarkEnd w:id="1"/>
                            <w:r w:rsidR="008251C3">
                              <w:rPr>
                                <w:rFonts w:ascii="Smart Courier Condensed" w:hAnsi="Smart Courier Condensed"/>
                                <w:noProof/>
                                <w:sz w:val="18"/>
                                <w:szCs w:val="18"/>
                                <w:lang w:val="fr-FR"/>
                              </w:rPr>
                              <w:t>x</w:t>
                            </w:r>
                          </w:p>
                        </w:tc>
                      </w:tr>
                      <w:tr w:rsidR="00480ADE" w:rsidRPr="0020070A" w:rsidTr="007268D5">
                        <w:tc>
                          <w:tcPr>
                            <w:tcW w:w="2621" w:type="dxa"/>
                            <w:shd w:val="clear" w:color="auto" w:fill="auto"/>
                          </w:tcPr>
                          <w:p w:rsidR="00480ADE" w:rsidRPr="0020070A" w:rsidRDefault="008251C3" w:rsidP="0020070A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Smart Courier Condensed" w:hAnsi="Smart Courier Condensed"/>
                                <w:noProof/>
                                <w:sz w:val="18"/>
                                <w:szCs w:val="18"/>
                                <w:lang w:val="fr-FR"/>
                              </w:rPr>
                            </w:pPr>
                            <w:r>
                              <w:rPr>
                                <w:rFonts w:ascii="Smart Courier Condensed" w:hAnsi="Smart Courier Condensed"/>
                                <w:noProof/>
                                <w:sz w:val="18"/>
                                <w:szCs w:val="18"/>
                                <w:lang w:val="fr-FR"/>
                              </w:rPr>
                              <w:t>06 66 44 19 59</w:t>
                            </w:r>
                          </w:p>
                        </w:tc>
                      </w:tr>
                    </w:tbl>
                    <w:p w:rsidR="007E6FB8" w:rsidRDefault="00EB4A5E" w:rsidP="007E6FB8">
                      <w:pPr>
                        <w:spacing w:after="0"/>
                        <w:rPr>
                          <w:sz w:val="18"/>
                          <w:szCs w:val="18"/>
                          <w:lang w:val="fr-FR"/>
                        </w:rPr>
                      </w:pPr>
                      <w:hyperlink r:id="rId10" w:history="1">
                        <w:r w:rsidR="007E6FB8" w:rsidRPr="00364CA8">
                          <w:rPr>
                            <w:rStyle w:val="Lienhypertexte"/>
                            <w:sz w:val="18"/>
                            <w:szCs w:val="18"/>
                            <w:lang w:val="fr-FR"/>
                          </w:rPr>
                          <w:t>severine.bertoux@daimler.com</w:t>
                        </w:r>
                      </w:hyperlink>
                    </w:p>
                    <w:tbl>
                      <w:tblPr>
                        <w:tblW w:w="0" w:type="auto"/>
                        <w:tblBorders>
                          <w:insideV w:val="single" w:sz="4" w:space="0" w:color="auto"/>
                        </w:tblBorders>
                        <w:tblCellMar>
                          <w:top w:w="128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621"/>
                      </w:tblGrid>
                      <w:tr w:rsidR="001E778A" w:rsidRPr="008251C3" w:rsidTr="007E6FB8">
                        <w:trPr>
                          <w:trHeight w:val="728"/>
                        </w:trPr>
                        <w:tc>
                          <w:tcPr>
                            <w:tcW w:w="2621" w:type="dxa"/>
                            <w:shd w:val="clear" w:color="auto" w:fill="auto"/>
                          </w:tcPr>
                          <w:p w:rsidR="001E778A" w:rsidRPr="008251C3" w:rsidRDefault="001E778A" w:rsidP="000F0C4F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Smart Courier Condensed" w:hAnsi="Smart Courier Condensed"/>
                                <w:noProof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1E778A" w:rsidRDefault="007E6FB8" w:rsidP="008251C3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Smart Courier Condensed" w:hAnsi="Smart Courier Condensed"/>
                                <w:noProof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8251C3">
                              <w:rPr>
                                <w:rFonts w:ascii="Smart Courier Condensed" w:hAnsi="Smart Courier Condensed"/>
                                <w:b/>
                                <w:noProof/>
                                <w:sz w:val="18"/>
                                <w:szCs w:val="18"/>
                                <w:lang w:val="en-US"/>
                              </w:rPr>
                              <w:t>BBDO</w:t>
                            </w:r>
                            <w:r w:rsidRPr="008251C3">
                              <w:rPr>
                                <w:rFonts w:ascii="Smart Courier Condensed" w:hAnsi="Smart Courier Condensed"/>
                                <w:noProof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1E778A" w:rsidRPr="008251C3">
                              <w:rPr>
                                <w:rFonts w:ascii="Smart Courier Condensed" w:hAnsi="Smart Courier Condensed"/>
                                <w:noProof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8251C3" w:rsidRPr="008251C3">
                              <w:rPr>
                                <w:rFonts w:ascii="Smart Courier Condensed" w:hAnsi="Smart Courier Condensed"/>
                                <w:b/>
                                <w:noProof/>
                                <w:sz w:val="18"/>
                                <w:szCs w:val="18"/>
                                <w:lang w:val="en-US"/>
                              </w:rPr>
                              <w:t>Paris</w:t>
                            </w:r>
                            <w:r w:rsidR="001E778A" w:rsidRPr="008251C3">
                              <w:rPr>
                                <w:rFonts w:ascii="Smart Courier Condensed" w:hAnsi="Smart Courier Condensed"/>
                                <w:noProof/>
                                <w:sz w:val="18"/>
                                <w:szCs w:val="18"/>
                                <w:lang w:val="en-US"/>
                              </w:rPr>
                              <w:br/>
                            </w:r>
                            <w:r w:rsidR="008251C3">
                              <w:rPr>
                                <w:rFonts w:ascii="Smart Courier Condensed" w:hAnsi="Smart Courier Condensed"/>
                                <w:noProof/>
                                <w:sz w:val="18"/>
                                <w:szCs w:val="18"/>
                                <w:lang w:val="en-US"/>
                              </w:rPr>
                              <w:t>Lauren Weber</w:t>
                            </w:r>
                          </w:p>
                          <w:p w:rsidR="008251C3" w:rsidRDefault="008251C3" w:rsidP="008251C3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Smart Courier Condensed" w:hAnsi="Smart Courier Condensed"/>
                                <w:noProof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Smart Courier Condensed" w:hAnsi="Smart Courier Condensed"/>
                                <w:noProof/>
                                <w:sz w:val="18"/>
                                <w:szCs w:val="18"/>
                                <w:lang w:val="en-US"/>
                              </w:rPr>
                              <w:t>06 71 61 07 43</w:t>
                            </w:r>
                          </w:p>
                          <w:p w:rsidR="008251C3" w:rsidRDefault="00EB4A5E" w:rsidP="008251C3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Smart Courier Condensed" w:hAnsi="Smart Courier Condensed"/>
                                <w:noProof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11" w:history="1">
                              <w:r w:rsidR="008251C3" w:rsidRPr="003F753C">
                                <w:rPr>
                                  <w:rStyle w:val="Lienhypertexte"/>
                                  <w:rFonts w:ascii="Smart Courier Condensed" w:hAnsi="Smart Courier Condensed"/>
                                  <w:noProof/>
                                  <w:sz w:val="18"/>
                                  <w:szCs w:val="18"/>
                                  <w:lang w:val="en-US"/>
                                </w:rPr>
                                <w:t>weberl@clm.bbdo.fr</w:t>
                              </w:r>
                            </w:hyperlink>
                          </w:p>
                          <w:p w:rsidR="008251C3" w:rsidRPr="008251C3" w:rsidRDefault="008251C3" w:rsidP="008251C3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Smart Courier Condensed" w:hAnsi="Smart Courier Condensed"/>
                                <w:noProof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:rsidR="006A40F2" w:rsidRPr="0046298D" w:rsidRDefault="006A40F2" w:rsidP="005B02D6">
                      <w:pPr>
                        <w:spacing w:after="0"/>
                        <w:rPr>
                          <w:sz w:val="18"/>
                          <w:szCs w:val="18"/>
                          <w:lang w:val="fr-FR"/>
                        </w:rPr>
                      </w:pPr>
                    </w:p>
                    <w:p w:rsidR="006A40F2" w:rsidRPr="0046298D" w:rsidRDefault="006A40F2" w:rsidP="006A40F2">
                      <w:pPr>
                        <w:spacing w:after="0"/>
                        <w:rPr>
                          <w:sz w:val="18"/>
                          <w:szCs w:val="18"/>
                          <w:lang w:val="fr-FR"/>
                        </w:rPr>
                      </w:pPr>
                    </w:p>
                    <w:p w:rsidR="006A40F2" w:rsidRPr="0046298D" w:rsidRDefault="003C2B1C" w:rsidP="006B31C8">
                      <w:pPr>
                        <w:spacing w:after="0"/>
                        <w:rPr>
                          <w:rFonts w:ascii="Smart Courier EUR Bold Cond" w:hAnsi="Smart Courier EUR Bold Cond"/>
                          <w:sz w:val="18"/>
                          <w:szCs w:val="18"/>
                          <w:lang w:val="fr-FR"/>
                        </w:rPr>
                      </w:pPr>
                      <w:r w:rsidRPr="0046298D">
                        <w:rPr>
                          <w:sz w:val="18"/>
                          <w:szCs w:val="18"/>
                          <w:lang w:val="fr-FR"/>
                        </w:rPr>
                        <w:br/>
                      </w:r>
                    </w:p>
                    <w:p w:rsidR="006A40F2" w:rsidRPr="0046298D" w:rsidRDefault="006A40F2" w:rsidP="00D00DAE">
                      <w:pPr>
                        <w:spacing w:after="113"/>
                        <w:rPr>
                          <w:rFonts w:ascii="Smart Courier EUR Bold Cond" w:hAnsi="Smart Courier EUR Bold Cond"/>
                          <w:sz w:val="22"/>
                          <w:szCs w:val="22"/>
                          <w:lang w:val="fr-FR"/>
                        </w:rPr>
                      </w:pPr>
                    </w:p>
                    <w:p w:rsidR="00D00DAE" w:rsidRPr="0046298D" w:rsidRDefault="00D00DAE">
                      <w:pPr>
                        <w:rPr>
                          <w:rFonts w:ascii="Smart Courier EUR Bold Cond" w:hAnsi="Smart Courier EUR Bold Cond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A0818">
        <w:rPr>
          <w:noProof/>
          <w:u w:val="single"/>
          <w:lang w:val="fr-FR" w:eastAsia="fr-FR"/>
        </w:rPr>
        <w:drawing>
          <wp:anchor distT="0" distB="0" distL="114300" distR="114300" simplePos="0" relativeHeight="251656704" behindDoc="0" locked="1" layoutInCell="0" allowOverlap="0" wp14:anchorId="6C5242A1" wp14:editId="2AD30B08">
            <wp:simplePos x="0" y="0"/>
            <wp:positionH relativeFrom="page">
              <wp:posOffset>5674360</wp:posOffset>
            </wp:positionH>
            <wp:positionV relativeFrom="page">
              <wp:posOffset>180340</wp:posOffset>
            </wp:positionV>
            <wp:extent cx="1165860" cy="1569085"/>
            <wp:effectExtent l="0" t="0" r="0" b="0"/>
            <wp:wrapNone/>
            <wp:docPr id="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56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BE2F97">
        <w:rPr>
          <w:b/>
          <w:sz w:val="32"/>
          <w:szCs w:val="32"/>
          <w:lang w:val="fr-FR"/>
        </w:rPr>
        <w:t>smart</w:t>
      </w:r>
      <w:proofErr w:type="gramEnd"/>
      <w:r w:rsidR="00BE2F97">
        <w:rPr>
          <w:b/>
          <w:sz w:val="32"/>
          <w:szCs w:val="32"/>
          <w:lang w:val="fr-FR"/>
        </w:rPr>
        <w:t xml:space="preserve"> est sincèrement désolée…pour ses concurrentes !</w:t>
      </w:r>
    </w:p>
    <w:p w:rsidR="00072944" w:rsidRPr="00072944" w:rsidRDefault="00BE2F97" w:rsidP="00072944">
      <w:pPr>
        <w:pStyle w:val="40Continoustext11pt"/>
        <w:widowControl/>
        <w:rPr>
          <w:b/>
          <w:lang w:val="fr-FR"/>
        </w:rPr>
      </w:pPr>
      <w:r>
        <w:rPr>
          <w:b/>
          <w:lang w:val="fr-FR"/>
        </w:rPr>
        <w:t xml:space="preserve">Avec la sortie de la nouvelle smart </w:t>
      </w:r>
      <w:proofErr w:type="spellStart"/>
      <w:r>
        <w:rPr>
          <w:b/>
          <w:lang w:val="fr-FR"/>
        </w:rPr>
        <w:t>fortwo</w:t>
      </w:r>
      <w:proofErr w:type="spellEnd"/>
      <w:r>
        <w:rPr>
          <w:b/>
          <w:lang w:val="fr-FR"/>
        </w:rPr>
        <w:t>, smart reprend enfin la parole afin de s’excuser, auprès de ses concurrentes, de ne mesurer que 2,69 mètres</w:t>
      </w:r>
      <w:r w:rsidR="0046298D">
        <w:rPr>
          <w:b/>
          <w:lang w:val="fr-FR"/>
        </w:rPr>
        <w:t>.</w:t>
      </w:r>
    </w:p>
    <w:p w:rsidR="00C203E7" w:rsidRDefault="00C203E7" w:rsidP="00480ADE">
      <w:pPr>
        <w:pStyle w:val="40Continoustext11pt"/>
        <w:widowControl/>
        <w:rPr>
          <w:lang w:val="fr-FR"/>
        </w:rPr>
      </w:pPr>
      <w:r>
        <w:rPr>
          <w:lang w:val="fr-FR"/>
        </w:rPr>
        <w:t xml:space="preserve">Depuis son lancement en 1998, la smart </w:t>
      </w:r>
      <w:proofErr w:type="spellStart"/>
      <w:r>
        <w:rPr>
          <w:lang w:val="fr-FR"/>
        </w:rPr>
        <w:t>fortwo</w:t>
      </w:r>
      <w:proofErr w:type="spellEnd"/>
      <w:r>
        <w:rPr>
          <w:lang w:val="fr-FR"/>
        </w:rPr>
        <w:t xml:space="preserve"> est la plus petite et la plus agile des citadines. A</w:t>
      </w:r>
      <w:r w:rsidR="00185239">
        <w:rPr>
          <w:lang w:val="fr-FR"/>
        </w:rPr>
        <w:t xml:space="preserve">vec ses 2,69m, </w:t>
      </w:r>
      <w:r>
        <w:rPr>
          <w:lang w:val="fr-FR"/>
        </w:rPr>
        <w:t xml:space="preserve">elle se gare là où les autres ne font qu’essayer. Mais voilà, après 18 ans de bons et loyaux services, elle laisse sa place à la nouvelle smart </w:t>
      </w:r>
      <w:proofErr w:type="spellStart"/>
      <w:r>
        <w:rPr>
          <w:lang w:val="fr-FR"/>
        </w:rPr>
        <w:t>fortwo</w:t>
      </w:r>
      <w:proofErr w:type="spellEnd"/>
      <w:r>
        <w:rPr>
          <w:lang w:val="fr-FR"/>
        </w:rPr>
        <w:t>.</w:t>
      </w:r>
    </w:p>
    <w:p w:rsidR="00C203E7" w:rsidRDefault="00C203E7" w:rsidP="00480ADE">
      <w:pPr>
        <w:pStyle w:val="40Continoustext11pt"/>
        <w:widowControl/>
        <w:rPr>
          <w:lang w:val="fr-FR"/>
        </w:rPr>
      </w:pPr>
      <w:r>
        <w:rPr>
          <w:lang w:val="fr-FR"/>
        </w:rPr>
        <w:t>A l’occasion de cette sortie, smart est dans l’obligation d’annoncer une triste nouvelle aux autres citadines du marché :</w:t>
      </w:r>
    </w:p>
    <w:p w:rsidR="00C203E7" w:rsidRPr="00C203E7" w:rsidRDefault="00C203E7" w:rsidP="00480ADE">
      <w:pPr>
        <w:pStyle w:val="40Continoustext11pt"/>
        <w:widowControl/>
        <w:rPr>
          <w:b/>
          <w:lang w:val="fr-FR"/>
        </w:rPr>
      </w:pPr>
      <w:r w:rsidRPr="00C203E7">
        <w:rPr>
          <w:b/>
          <w:lang w:val="fr-FR"/>
        </w:rPr>
        <w:t>Tout a changé dans la nouvelle smart, exce</w:t>
      </w:r>
      <w:r w:rsidR="00185239">
        <w:rPr>
          <w:b/>
          <w:lang w:val="fr-FR"/>
        </w:rPr>
        <w:t>pté une petite chose :</w:t>
      </w:r>
      <w:proofErr w:type="gramStart"/>
      <w:r w:rsidR="00185239">
        <w:rPr>
          <w:b/>
          <w:lang w:val="fr-FR"/>
        </w:rPr>
        <w:t>  sa</w:t>
      </w:r>
      <w:proofErr w:type="gramEnd"/>
      <w:r w:rsidR="00185239">
        <w:rPr>
          <w:b/>
          <w:lang w:val="fr-FR"/>
        </w:rPr>
        <w:t xml:space="preserve"> taille !</w:t>
      </w:r>
    </w:p>
    <w:p w:rsidR="00C203E7" w:rsidRDefault="00C203E7" w:rsidP="00480ADE">
      <w:pPr>
        <w:pStyle w:val="40Continoustext11pt"/>
        <w:widowControl/>
        <w:rPr>
          <w:b/>
          <w:lang w:val="fr-FR"/>
        </w:rPr>
      </w:pPr>
      <w:r>
        <w:rPr>
          <w:lang w:val="fr-FR"/>
        </w:rPr>
        <w:t xml:space="preserve">Voilà pourquoi smart, accompagnée par ses agences CLM BBDO et </w:t>
      </w:r>
      <w:proofErr w:type="spellStart"/>
      <w:r>
        <w:rPr>
          <w:lang w:val="fr-FR"/>
        </w:rPr>
        <w:t>Proximity</w:t>
      </w:r>
      <w:proofErr w:type="spellEnd"/>
      <w:r>
        <w:rPr>
          <w:lang w:val="fr-FR"/>
        </w:rPr>
        <w:t xml:space="preserve">, a tenu à présenter ses excuses au marché des petites citadines, au moyen d’une campagne de publicité comparative. En effet, malheureusement pour ses principales concurrentes : </w:t>
      </w:r>
      <w:r w:rsidRPr="00C203E7">
        <w:rPr>
          <w:b/>
          <w:lang w:val="fr-FR"/>
        </w:rPr>
        <w:t>il n’y a qu’une smart pour prendre la place d’une smart.</w:t>
      </w:r>
    </w:p>
    <w:p w:rsidR="00185239" w:rsidRDefault="00C203E7" w:rsidP="00185239">
      <w:pPr>
        <w:pStyle w:val="40Continoustext11pt"/>
        <w:widowControl/>
        <w:spacing w:after="0"/>
        <w:rPr>
          <w:lang w:val="fr-FR"/>
        </w:rPr>
      </w:pPr>
      <w:r w:rsidRPr="00C203E7">
        <w:rPr>
          <w:lang w:val="fr-FR"/>
        </w:rPr>
        <w:t>Le film</w:t>
      </w:r>
      <w:r>
        <w:rPr>
          <w:lang w:val="fr-FR"/>
        </w:rPr>
        <w:t xml:space="preserve"> « </w:t>
      </w:r>
      <w:proofErr w:type="spellStart"/>
      <w:r>
        <w:rPr>
          <w:lang w:val="fr-FR"/>
        </w:rPr>
        <w:t>Sorry</w:t>
      </w:r>
      <w:proofErr w:type="spellEnd"/>
      <w:r>
        <w:rPr>
          <w:lang w:val="fr-FR"/>
        </w:rPr>
        <w:t> » 35’’ est visible dès le 8 avril grâce à une campagne média, orchestrée par Fuel et déployée en cinéma et sur internet. Il est complété par un 15’’ dans le même esprit</w:t>
      </w:r>
      <w:r w:rsidR="00185239">
        <w:rPr>
          <w:lang w:val="fr-FR"/>
        </w:rPr>
        <w:t xml:space="preserve"> </w:t>
      </w:r>
      <w:r w:rsidR="00117E6A">
        <w:rPr>
          <w:lang w:val="fr-FR"/>
        </w:rPr>
        <w:t xml:space="preserve">présentant la nouvelle smart </w:t>
      </w:r>
      <w:proofErr w:type="spellStart"/>
      <w:r w:rsidR="00117E6A">
        <w:rPr>
          <w:lang w:val="fr-FR"/>
        </w:rPr>
        <w:t>forfour</w:t>
      </w:r>
      <w:proofErr w:type="spellEnd"/>
      <w:r w:rsidR="00117E6A">
        <w:rPr>
          <w:lang w:val="fr-FR"/>
        </w:rPr>
        <w:t>.</w:t>
      </w:r>
    </w:p>
    <w:p w:rsidR="00E80875" w:rsidRDefault="00E80875" w:rsidP="00185239">
      <w:pPr>
        <w:pStyle w:val="40Continoustext11pt"/>
        <w:widowControl/>
        <w:spacing w:after="0"/>
        <w:rPr>
          <w:lang w:val="fr-FR"/>
        </w:rPr>
      </w:pPr>
      <w:bookmarkStart w:id="2" w:name="_GoBack"/>
      <w:bookmarkEnd w:id="2"/>
    </w:p>
    <w:p w:rsidR="00B17FC3" w:rsidRPr="005B2174" w:rsidRDefault="00117E6A" w:rsidP="00117E6A">
      <w:pPr>
        <w:pStyle w:val="40Continoustext11pt"/>
        <w:widowControl/>
        <w:rPr>
          <w:lang w:val="fr-FR"/>
        </w:rPr>
      </w:pPr>
      <w:r>
        <w:rPr>
          <w:lang w:val="fr-FR"/>
        </w:rPr>
        <w:t xml:space="preserve">Une approche originale et un brin </w:t>
      </w:r>
      <w:proofErr w:type="gramStart"/>
      <w:r>
        <w:rPr>
          <w:lang w:val="fr-FR"/>
        </w:rPr>
        <w:t>impertinente</w:t>
      </w:r>
      <w:proofErr w:type="gramEnd"/>
      <w:r>
        <w:rPr>
          <w:lang w:val="fr-FR"/>
        </w:rPr>
        <w:t>, à l’image de la marque, permettant à tous ceux qui allaient opter pour un</w:t>
      </w:r>
      <w:r w:rsidR="00114BBB">
        <w:rPr>
          <w:lang w:val="fr-FR"/>
        </w:rPr>
        <w:t>e autre solution</w:t>
      </w:r>
      <w:r>
        <w:rPr>
          <w:lang w:val="fr-FR"/>
        </w:rPr>
        <w:t xml:space="preserve">, de se raviser pour réaliser le choix le plus malin de mobilité urbaine avec la nouvelle smart </w:t>
      </w:r>
      <w:proofErr w:type="spellStart"/>
      <w:r>
        <w:rPr>
          <w:lang w:val="fr-FR"/>
        </w:rPr>
        <w:t>fortwo</w:t>
      </w:r>
      <w:proofErr w:type="spellEnd"/>
      <w:r>
        <w:rPr>
          <w:lang w:val="fr-FR"/>
        </w:rPr>
        <w:t>.</w:t>
      </w:r>
    </w:p>
    <w:sectPr w:rsidR="00B17FC3" w:rsidRPr="005B2174" w:rsidSect="00B17FC3">
      <w:headerReference w:type="default" r:id="rId13"/>
      <w:type w:val="continuous"/>
      <w:pgSz w:w="11906" w:h="16838" w:code="9"/>
      <w:pgMar w:top="3878" w:right="3826" w:bottom="851" w:left="1304" w:header="2608" w:footer="113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9B8" w:rsidRDefault="00ED29B8" w:rsidP="00FE7F52">
      <w:pPr>
        <w:spacing w:after="0" w:line="240" w:lineRule="auto"/>
      </w:pPr>
      <w:r>
        <w:separator/>
      </w:r>
    </w:p>
  </w:endnote>
  <w:endnote w:type="continuationSeparator" w:id="0">
    <w:p w:rsidR="00ED29B8" w:rsidRDefault="00ED29B8" w:rsidP="00FE7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mart Courier Condensed">
    <w:panose1 w:val="020005060300000200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LStat">
    <w:altName w:val="Times New Roman"/>
    <w:panose1 w:val="00000000000000000000"/>
    <w:charset w:val="00"/>
    <w:family w:val="roman"/>
    <w:notTrueType/>
    <w:pitch w:val="default"/>
    <w:sig w:usb0="0282A57B" w:usb1="00000008" w:usb2="0282A578" w:usb3="00000008" w:csb0="00000021" w:csb1="00000000"/>
  </w:font>
  <w:font w:name="Smart Courier EUR Bold Cond">
    <w:panose1 w:val="02060806020305020404"/>
    <w:charset w:val="00"/>
    <w:family w:val="roman"/>
    <w:pitch w:val="variable"/>
    <w:sig w:usb0="8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9B8" w:rsidRDefault="00ED29B8" w:rsidP="00FE7F52">
      <w:pPr>
        <w:spacing w:after="0" w:line="240" w:lineRule="auto"/>
      </w:pPr>
      <w:r>
        <w:separator/>
      </w:r>
    </w:p>
  </w:footnote>
  <w:footnote w:type="continuationSeparator" w:id="0">
    <w:p w:rsidR="00ED29B8" w:rsidRDefault="00ED29B8" w:rsidP="00FE7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828" w:rsidRPr="002C1828" w:rsidRDefault="00063947" w:rsidP="002C1828">
    <w:pPr>
      <w:framePr w:w="1987" w:h="545" w:hRule="exact" w:wrap="auto" w:vAnchor="text" w:hAnchor="page" w:x="8776" w:y="1302"/>
      <w:tabs>
        <w:tab w:val="left" w:pos="3686"/>
        <w:tab w:val="left" w:pos="7399"/>
      </w:tabs>
      <w:spacing w:after="0" w:line="180" w:lineRule="atLeast"/>
      <w:ind w:right="-851"/>
      <w:rPr>
        <w:rFonts w:eastAsia="Times New Roman"/>
        <w:noProof/>
        <w:color w:val="000000"/>
        <w:sz w:val="22"/>
        <w:szCs w:val="22"/>
        <w:lang w:eastAsia="de-DE"/>
      </w:rPr>
    </w:pPr>
    <w:r>
      <w:rPr>
        <w:rFonts w:eastAsia="Times New Roman"/>
        <w:noProof/>
        <w:color w:val="000000"/>
        <w:sz w:val="22"/>
        <w:szCs w:val="22"/>
        <w:lang w:eastAsia="de-DE"/>
      </w:rPr>
      <w:t>page</w:t>
    </w:r>
    <w:r w:rsidR="002C1828" w:rsidRPr="002C1828">
      <w:rPr>
        <w:rFonts w:eastAsia="Times New Roman"/>
        <w:noProof/>
        <w:color w:val="000000"/>
        <w:sz w:val="22"/>
        <w:szCs w:val="22"/>
        <w:lang w:eastAsia="de-DE"/>
      </w:rPr>
      <w:t xml:space="preserve"> </w:t>
    </w:r>
    <w:r w:rsidR="002C1828" w:rsidRPr="002C1828">
      <w:rPr>
        <w:rFonts w:eastAsia="Times New Roman"/>
        <w:noProof/>
        <w:color w:val="000000"/>
        <w:sz w:val="22"/>
        <w:szCs w:val="22"/>
        <w:lang w:eastAsia="de-DE"/>
      </w:rPr>
      <w:fldChar w:fldCharType="begin"/>
    </w:r>
    <w:r w:rsidR="002C1828" w:rsidRPr="002C1828">
      <w:rPr>
        <w:rFonts w:eastAsia="Times New Roman"/>
        <w:noProof/>
        <w:color w:val="000000"/>
        <w:sz w:val="22"/>
        <w:szCs w:val="22"/>
        <w:lang w:eastAsia="de-DE"/>
      </w:rPr>
      <w:instrText xml:space="preserve">PAGE  </w:instrText>
    </w:r>
    <w:r w:rsidR="002C1828" w:rsidRPr="002C1828">
      <w:rPr>
        <w:rFonts w:eastAsia="Times New Roman"/>
        <w:noProof/>
        <w:color w:val="000000"/>
        <w:sz w:val="22"/>
        <w:szCs w:val="22"/>
        <w:lang w:eastAsia="de-DE"/>
      </w:rPr>
      <w:fldChar w:fldCharType="separate"/>
    </w:r>
    <w:r w:rsidR="00EB4A5E">
      <w:rPr>
        <w:rFonts w:eastAsia="Times New Roman"/>
        <w:noProof/>
        <w:color w:val="000000"/>
        <w:sz w:val="22"/>
        <w:szCs w:val="22"/>
        <w:lang w:eastAsia="de-DE"/>
      </w:rPr>
      <w:t>1</w:t>
    </w:r>
    <w:r w:rsidR="002C1828" w:rsidRPr="002C1828">
      <w:rPr>
        <w:rFonts w:eastAsia="Times New Roman"/>
        <w:noProof/>
        <w:color w:val="000000"/>
        <w:sz w:val="22"/>
        <w:szCs w:val="22"/>
        <w:lang w:eastAsia="de-DE"/>
      </w:rPr>
      <w:fldChar w:fldCharType="end"/>
    </w:r>
  </w:p>
  <w:p w:rsidR="002C1828" w:rsidRPr="002C1828" w:rsidRDefault="002C1828" w:rsidP="002C1828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818"/>
    <w:rsid w:val="0001534C"/>
    <w:rsid w:val="000165F8"/>
    <w:rsid w:val="00016DB6"/>
    <w:rsid w:val="00063947"/>
    <w:rsid w:val="00072944"/>
    <w:rsid w:val="000F1135"/>
    <w:rsid w:val="00114BBB"/>
    <w:rsid w:val="00117E6A"/>
    <w:rsid w:val="00174576"/>
    <w:rsid w:val="00185239"/>
    <w:rsid w:val="001A2FA9"/>
    <w:rsid w:val="001E778A"/>
    <w:rsid w:val="0020070A"/>
    <w:rsid w:val="00287542"/>
    <w:rsid w:val="002C1828"/>
    <w:rsid w:val="003074BB"/>
    <w:rsid w:val="0030765C"/>
    <w:rsid w:val="00331A2D"/>
    <w:rsid w:val="0035459D"/>
    <w:rsid w:val="0038380C"/>
    <w:rsid w:val="003929C0"/>
    <w:rsid w:val="003C2B1C"/>
    <w:rsid w:val="003C4ED1"/>
    <w:rsid w:val="003F0103"/>
    <w:rsid w:val="0044438A"/>
    <w:rsid w:val="0046298D"/>
    <w:rsid w:val="00480ADE"/>
    <w:rsid w:val="00493DCE"/>
    <w:rsid w:val="004E6AB6"/>
    <w:rsid w:val="00511161"/>
    <w:rsid w:val="0053479D"/>
    <w:rsid w:val="00551D6A"/>
    <w:rsid w:val="005A2B4F"/>
    <w:rsid w:val="005B02D6"/>
    <w:rsid w:val="005B2174"/>
    <w:rsid w:val="005D67AD"/>
    <w:rsid w:val="005F04D2"/>
    <w:rsid w:val="006114AD"/>
    <w:rsid w:val="006127E7"/>
    <w:rsid w:val="006454CD"/>
    <w:rsid w:val="00683EE3"/>
    <w:rsid w:val="006A40F2"/>
    <w:rsid w:val="006B31C8"/>
    <w:rsid w:val="006C41DF"/>
    <w:rsid w:val="006D6355"/>
    <w:rsid w:val="00742B98"/>
    <w:rsid w:val="00755E35"/>
    <w:rsid w:val="00791633"/>
    <w:rsid w:val="007B0E25"/>
    <w:rsid w:val="007E6FB8"/>
    <w:rsid w:val="008103FA"/>
    <w:rsid w:val="008245FA"/>
    <w:rsid w:val="008251C3"/>
    <w:rsid w:val="008332D2"/>
    <w:rsid w:val="00847344"/>
    <w:rsid w:val="00861049"/>
    <w:rsid w:val="00882EC4"/>
    <w:rsid w:val="008A7F7B"/>
    <w:rsid w:val="00956C52"/>
    <w:rsid w:val="00961663"/>
    <w:rsid w:val="009D0810"/>
    <w:rsid w:val="00A2687C"/>
    <w:rsid w:val="00A553AE"/>
    <w:rsid w:val="00AB5072"/>
    <w:rsid w:val="00B12D14"/>
    <w:rsid w:val="00B17FC3"/>
    <w:rsid w:val="00BA7A19"/>
    <w:rsid w:val="00BB1148"/>
    <w:rsid w:val="00BB6616"/>
    <w:rsid w:val="00BE2F97"/>
    <w:rsid w:val="00C203E7"/>
    <w:rsid w:val="00C411DC"/>
    <w:rsid w:val="00C81C99"/>
    <w:rsid w:val="00D00DAE"/>
    <w:rsid w:val="00D50F7A"/>
    <w:rsid w:val="00D55852"/>
    <w:rsid w:val="00DA0818"/>
    <w:rsid w:val="00DA1313"/>
    <w:rsid w:val="00DA315B"/>
    <w:rsid w:val="00DB4768"/>
    <w:rsid w:val="00DF5334"/>
    <w:rsid w:val="00E44558"/>
    <w:rsid w:val="00E5639F"/>
    <w:rsid w:val="00E80875"/>
    <w:rsid w:val="00E97BDD"/>
    <w:rsid w:val="00EB4A5E"/>
    <w:rsid w:val="00EC7C62"/>
    <w:rsid w:val="00ED29B8"/>
    <w:rsid w:val="00EE0066"/>
    <w:rsid w:val="00EE76C1"/>
    <w:rsid w:val="00F37FC5"/>
    <w:rsid w:val="00F57121"/>
    <w:rsid w:val="00F82198"/>
    <w:rsid w:val="00FA1FAE"/>
    <w:rsid w:val="00FE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mart Courier Condensed" w:eastAsia="Calibri" w:hAnsi="Smart Courier Condensed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55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D5585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E7F52"/>
  </w:style>
  <w:style w:type="paragraph" w:styleId="Pieddepage">
    <w:name w:val="footer"/>
    <w:basedOn w:val="Normal"/>
    <w:link w:val="PieddepageCar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E7F52"/>
  </w:style>
  <w:style w:type="character" w:styleId="Lienhypertexte">
    <w:name w:val="Hyperlink"/>
    <w:unhideWhenUsed/>
    <w:rsid w:val="005B02D6"/>
    <w:rPr>
      <w:color w:val="0000FF"/>
      <w:u w:val="single"/>
    </w:rPr>
  </w:style>
  <w:style w:type="character" w:customStyle="1" w:styleId="41Continoustext11ptFettZchn">
    <w:name w:val="4.1 Continous text 11pt + Fett Zchn"/>
    <w:link w:val="41Continoustext11ptFett"/>
    <w:locked/>
    <w:rsid w:val="005B02D6"/>
    <w:rPr>
      <w:b/>
      <w:bCs/>
      <w:color w:val="000000"/>
      <w:sz w:val="22"/>
    </w:rPr>
  </w:style>
  <w:style w:type="paragraph" w:customStyle="1" w:styleId="41Continoustext11ptFett">
    <w:name w:val="4.1 Continous text 11pt + Fett"/>
    <w:basedOn w:val="Normal"/>
    <w:link w:val="41Continoustext11ptFettZchn"/>
    <w:rsid w:val="005B02D6"/>
    <w:pPr>
      <w:widowControl w:val="0"/>
      <w:spacing w:after="270" w:line="270" w:lineRule="atLeast"/>
    </w:pPr>
    <w:rPr>
      <w:b/>
      <w:bCs/>
      <w:color w:val="000000"/>
      <w:sz w:val="22"/>
      <w:szCs w:val="20"/>
      <w:lang w:eastAsia="de-DE"/>
    </w:rPr>
  </w:style>
  <w:style w:type="paragraph" w:customStyle="1" w:styleId="MLStat">
    <w:name w:val="MLStat"/>
    <w:semiHidden/>
    <w:locked/>
    <w:rsid w:val="003C2B1C"/>
    <w:pPr>
      <w:spacing w:after="340"/>
      <w:ind w:left="2002" w:right="2002" w:firstLine="2002"/>
    </w:pPr>
    <w:rPr>
      <w:rFonts w:ascii="MLStat" w:eastAsia="Times New Roman" w:hAnsi="MLStat"/>
      <w:sz w:val="2"/>
      <w:lang w:val="en-GB" w:eastAsia="en-US"/>
    </w:rPr>
  </w:style>
  <w:style w:type="character" w:styleId="Numrodepage">
    <w:name w:val="page number"/>
    <w:basedOn w:val="Policepardfaut"/>
    <w:uiPriority w:val="99"/>
    <w:unhideWhenUsed/>
    <w:rsid w:val="002C1828"/>
  </w:style>
  <w:style w:type="paragraph" w:styleId="Notedefin">
    <w:name w:val="endnote text"/>
    <w:basedOn w:val="Normal"/>
    <w:link w:val="NotedefinCar"/>
    <w:uiPriority w:val="99"/>
    <w:semiHidden/>
    <w:unhideWhenUsed/>
    <w:rsid w:val="002C1828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2C1828"/>
    <w:rPr>
      <w:lang w:eastAsia="en-US"/>
    </w:rPr>
  </w:style>
  <w:style w:type="character" w:styleId="Appeldenotedefin">
    <w:name w:val="endnote reference"/>
    <w:basedOn w:val="Policepardfaut"/>
    <w:uiPriority w:val="99"/>
    <w:semiHidden/>
    <w:unhideWhenUsed/>
    <w:rsid w:val="002C1828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AB507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B507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B5072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B507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B5072"/>
    <w:rPr>
      <w:b/>
      <w:bCs/>
      <w:lang w:eastAsia="en-US"/>
    </w:rPr>
  </w:style>
  <w:style w:type="paragraph" w:customStyle="1" w:styleId="20Headline">
    <w:name w:val="2.0 Headline"/>
    <w:next w:val="Normal"/>
    <w:rsid w:val="00480ADE"/>
    <w:pPr>
      <w:spacing w:before="120" w:after="540" w:line="360" w:lineRule="atLeast"/>
      <w:ind w:right="2438"/>
    </w:pPr>
    <w:rPr>
      <w:rFonts w:eastAsia="Times New Roman"/>
      <w:color w:val="000000"/>
      <w:sz w:val="36"/>
    </w:rPr>
  </w:style>
  <w:style w:type="character" w:customStyle="1" w:styleId="40Continoustext11ptZchn">
    <w:name w:val="4.0 Continous text 11pt Zchn"/>
    <w:link w:val="40Continoustext11pt"/>
    <w:rsid w:val="00480ADE"/>
    <w:rPr>
      <w:color w:val="000000"/>
      <w:sz w:val="22"/>
    </w:rPr>
  </w:style>
  <w:style w:type="paragraph" w:customStyle="1" w:styleId="40Continoustext11pt">
    <w:name w:val="4.0 Continous text 11pt"/>
    <w:link w:val="40Continoustext11ptZchn"/>
    <w:rsid w:val="00480ADE"/>
    <w:pPr>
      <w:widowControl w:val="0"/>
      <w:spacing w:after="270" w:line="270" w:lineRule="atLeast"/>
    </w:pPr>
    <w:rPr>
      <w:color w:val="00000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mart Courier Condensed" w:eastAsia="Calibri" w:hAnsi="Smart Courier Condensed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55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D5585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E7F52"/>
  </w:style>
  <w:style w:type="paragraph" w:styleId="Pieddepage">
    <w:name w:val="footer"/>
    <w:basedOn w:val="Normal"/>
    <w:link w:val="PieddepageCar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E7F52"/>
  </w:style>
  <w:style w:type="character" w:styleId="Lienhypertexte">
    <w:name w:val="Hyperlink"/>
    <w:unhideWhenUsed/>
    <w:rsid w:val="005B02D6"/>
    <w:rPr>
      <w:color w:val="0000FF"/>
      <w:u w:val="single"/>
    </w:rPr>
  </w:style>
  <w:style w:type="character" w:customStyle="1" w:styleId="41Continoustext11ptFettZchn">
    <w:name w:val="4.1 Continous text 11pt + Fett Zchn"/>
    <w:link w:val="41Continoustext11ptFett"/>
    <w:locked/>
    <w:rsid w:val="005B02D6"/>
    <w:rPr>
      <w:b/>
      <w:bCs/>
      <w:color w:val="000000"/>
      <w:sz w:val="22"/>
    </w:rPr>
  </w:style>
  <w:style w:type="paragraph" w:customStyle="1" w:styleId="41Continoustext11ptFett">
    <w:name w:val="4.1 Continous text 11pt + Fett"/>
    <w:basedOn w:val="Normal"/>
    <w:link w:val="41Continoustext11ptFettZchn"/>
    <w:rsid w:val="005B02D6"/>
    <w:pPr>
      <w:widowControl w:val="0"/>
      <w:spacing w:after="270" w:line="270" w:lineRule="atLeast"/>
    </w:pPr>
    <w:rPr>
      <w:b/>
      <w:bCs/>
      <w:color w:val="000000"/>
      <w:sz w:val="22"/>
      <w:szCs w:val="20"/>
      <w:lang w:eastAsia="de-DE"/>
    </w:rPr>
  </w:style>
  <w:style w:type="paragraph" w:customStyle="1" w:styleId="MLStat">
    <w:name w:val="MLStat"/>
    <w:semiHidden/>
    <w:locked/>
    <w:rsid w:val="003C2B1C"/>
    <w:pPr>
      <w:spacing w:after="340"/>
      <w:ind w:left="2002" w:right="2002" w:firstLine="2002"/>
    </w:pPr>
    <w:rPr>
      <w:rFonts w:ascii="MLStat" w:eastAsia="Times New Roman" w:hAnsi="MLStat"/>
      <w:sz w:val="2"/>
      <w:lang w:val="en-GB" w:eastAsia="en-US"/>
    </w:rPr>
  </w:style>
  <w:style w:type="character" w:styleId="Numrodepage">
    <w:name w:val="page number"/>
    <w:basedOn w:val="Policepardfaut"/>
    <w:uiPriority w:val="99"/>
    <w:unhideWhenUsed/>
    <w:rsid w:val="002C1828"/>
  </w:style>
  <w:style w:type="paragraph" w:styleId="Notedefin">
    <w:name w:val="endnote text"/>
    <w:basedOn w:val="Normal"/>
    <w:link w:val="NotedefinCar"/>
    <w:uiPriority w:val="99"/>
    <w:semiHidden/>
    <w:unhideWhenUsed/>
    <w:rsid w:val="002C1828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2C1828"/>
    <w:rPr>
      <w:lang w:eastAsia="en-US"/>
    </w:rPr>
  </w:style>
  <w:style w:type="character" w:styleId="Appeldenotedefin">
    <w:name w:val="endnote reference"/>
    <w:basedOn w:val="Policepardfaut"/>
    <w:uiPriority w:val="99"/>
    <w:semiHidden/>
    <w:unhideWhenUsed/>
    <w:rsid w:val="002C1828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AB507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B507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B5072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B507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B5072"/>
    <w:rPr>
      <w:b/>
      <w:bCs/>
      <w:lang w:eastAsia="en-US"/>
    </w:rPr>
  </w:style>
  <w:style w:type="paragraph" w:customStyle="1" w:styleId="20Headline">
    <w:name w:val="2.0 Headline"/>
    <w:next w:val="Normal"/>
    <w:rsid w:val="00480ADE"/>
    <w:pPr>
      <w:spacing w:before="120" w:after="540" w:line="360" w:lineRule="atLeast"/>
      <w:ind w:right="2438"/>
    </w:pPr>
    <w:rPr>
      <w:rFonts w:eastAsia="Times New Roman"/>
      <w:color w:val="000000"/>
      <w:sz w:val="36"/>
    </w:rPr>
  </w:style>
  <w:style w:type="character" w:customStyle="1" w:styleId="40Continoustext11ptZchn">
    <w:name w:val="4.0 Continous text 11pt Zchn"/>
    <w:link w:val="40Continoustext11pt"/>
    <w:rsid w:val="00480ADE"/>
    <w:rPr>
      <w:color w:val="000000"/>
      <w:sz w:val="22"/>
    </w:rPr>
  </w:style>
  <w:style w:type="paragraph" w:customStyle="1" w:styleId="40Continoustext11pt">
    <w:name w:val="4.0 Continous text 11pt"/>
    <w:link w:val="40Continoustext11ptZchn"/>
    <w:rsid w:val="00480ADE"/>
    <w:pPr>
      <w:widowControl w:val="0"/>
      <w:spacing w:after="270" w:line="270" w:lineRule="atLeast"/>
    </w:pPr>
    <w:rPr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9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6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0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28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55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verine.bertoux@daimler.com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eberl@clm.bbdo.f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everine.bertoux@daimler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eberl@clm.bbdo.fr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WAHLE\Desktop\PI_smart_DE_neu_ab_2014_Vorlage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B92A4-0FF1-46AD-97D2-9C8E7C1A0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PI_smart_DE_neu_ab_2014_Vorlage.dotx</Template>
  <TotalTime>0</TotalTime>
  <Pages>1</Pages>
  <Words>222</Words>
  <Characters>1222</Characters>
  <Application>Microsoft Office Word</Application>
  <DocSecurity>0</DocSecurity>
  <Lines>10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ITI/OD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Wahle, Sebastian (096)</dc:creator>
  <cp:lastModifiedBy>Dutartre, Pierre-Marie (182)</cp:lastModifiedBy>
  <cp:revision>3</cp:revision>
  <cp:lastPrinted>2014-10-18T15:31:00Z</cp:lastPrinted>
  <dcterms:created xsi:type="dcterms:W3CDTF">2015-04-15T08:42:00Z</dcterms:created>
  <dcterms:modified xsi:type="dcterms:W3CDTF">2015-04-15T08:44:00Z</dcterms:modified>
</cp:coreProperties>
</file>